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8114E" w14:textId="7488C179" w:rsidR="007F5B63" w:rsidRDefault="007D3790" w:rsidP="006D79A8">
      <w:pPr>
        <w:pStyle w:val="BodyTex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7E9A03F" wp14:editId="16298BBF">
            <wp:simplePos x="0" y="0"/>
            <wp:positionH relativeFrom="column">
              <wp:posOffset>-765810</wp:posOffset>
            </wp:positionH>
            <wp:positionV relativeFrom="paragraph">
              <wp:posOffset>-143320</wp:posOffset>
            </wp:positionV>
            <wp:extent cx="2160000" cy="216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FDE">
        <w:rPr>
          <w:noProof/>
        </w:rPr>
        <w:drawing>
          <wp:anchor distT="0" distB="0" distL="114300" distR="114300" simplePos="0" relativeHeight="251667456" behindDoc="0" locked="0" layoutInCell="1" allowOverlap="1" wp14:anchorId="0504FE84" wp14:editId="5D6F61D6">
            <wp:simplePos x="0" y="0"/>
            <wp:positionH relativeFrom="column">
              <wp:posOffset>2413390</wp:posOffset>
            </wp:positionH>
            <wp:positionV relativeFrom="paragraph">
              <wp:posOffset>-833648</wp:posOffset>
            </wp:positionV>
            <wp:extent cx="4523695" cy="276695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21" cy="280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A15">
        <w:rPr>
          <w:rFonts w:ascii="Times New Roman" w:hAnsi="Times New Roman"/>
          <w:noProof/>
          <w:color w:val="0072C7" w:themeColor="accent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A72B5A6" wp14:editId="6275AEBE">
                <wp:simplePos x="0" y="0"/>
                <wp:positionH relativeFrom="column">
                  <wp:posOffset>-599135</wp:posOffset>
                </wp:positionH>
                <wp:positionV relativeFrom="paragraph">
                  <wp:posOffset>-6604635</wp:posOffset>
                </wp:positionV>
                <wp:extent cx="1908000" cy="19080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0" cy="190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328B1" id="Oval 7" o:spid="_x0000_s1026" style="position:absolute;margin-left:-47.2pt;margin-top:-520.05pt;width:150.25pt;height:15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" fillcolor="white [3212]" stroked="f" strokeweight="1pt">
                <v:stroke joinstyle="miter"/>
              </v:oval>
            </w:pict>
          </mc:Fallback>
        </mc:AlternateContent>
      </w:r>
    </w:p>
    <w:p w14:paraId="01DCA832" w14:textId="3D734501" w:rsidR="000E1B57" w:rsidRPr="000E1B57" w:rsidRDefault="007D3790" w:rsidP="000E1B57">
      <w:r>
        <w:rPr>
          <w:noProof/>
        </w:rPr>
        <w:drawing>
          <wp:anchor distT="0" distB="0" distL="114300" distR="114300" simplePos="0" relativeHeight="251661312" behindDoc="0" locked="0" layoutInCell="1" allowOverlap="1" wp14:anchorId="3FF299A4" wp14:editId="3FEF4515">
            <wp:simplePos x="0" y="0"/>
            <wp:positionH relativeFrom="page">
              <wp:posOffset>356235</wp:posOffset>
            </wp:positionH>
            <wp:positionV relativeFrom="paragraph">
              <wp:posOffset>91630</wp:posOffset>
            </wp:positionV>
            <wp:extent cx="1353787" cy="13652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8" t="10309" r="10602" b="10611"/>
                    <a:stretch/>
                  </pic:blipFill>
                  <pic:spPr bwMode="auto">
                    <a:xfrm>
                      <a:off x="0" y="0"/>
                      <a:ext cx="1353787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4E3" w14:textId="71F7F6E7" w:rsidR="000E1B57" w:rsidRPr="000E1B57" w:rsidRDefault="000E1B57" w:rsidP="000E1B57"/>
    <w:p w14:paraId="23ECDE14" w14:textId="185078B3" w:rsidR="000E1B57" w:rsidRPr="000E1B57" w:rsidRDefault="000E1B57" w:rsidP="000E1B57"/>
    <w:p w14:paraId="511065EB" w14:textId="2FA46437" w:rsidR="000E1B57" w:rsidRPr="000E1B57" w:rsidRDefault="000E1B57" w:rsidP="000E1B57"/>
    <w:p w14:paraId="7D22CFF5" w14:textId="21DDE981" w:rsidR="000E1B57" w:rsidRPr="000E1B57" w:rsidRDefault="000E1B57" w:rsidP="000E1B57"/>
    <w:p w14:paraId="3B90DB99" w14:textId="62900692" w:rsidR="000E1B57" w:rsidRPr="000E1B57" w:rsidRDefault="000E1B57" w:rsidP="000E1B57"/>
    <w:p w14:paraId="3F453E25" w14:textId="389E951D" w:rsidR="000E1B57" w:rsidRPr="000E1B57" w:rsidRDefault="000E1B57" w:rsidP="000E1B57"/>
    <w:p w14:paraId="5E6DE8CE" w14:textId="114A95CA" w:rsidR="000E1B57" w:rsidRPr="000E1B57" w:rsidRDefault="000E1B57" w:rsidP="000E1B57"/>
    <w:p w14:paraId="39891F19" w14:textId="394F8573" w:rsidR="000E1B57" w:rsidRPr="000E1B57" w:rsidRDefault="000E1B57" w:rsidP="000E1B57"/>
    <w:p w14:paraId="5C7ACA03" w14:textId="0430B620" w:rsidR="000E1B57" w:rsidRPr="000E1B57" w:rsidRDefault="000E1B57" w:rsidP="000E1B57"/>
    <w:p w14:paraId="6DA4BD50" w14:textId="4AB2093D" w:rsidR="000E1B57" w:rsidRPr="000E1B57" w:rsidRDefault="000E1B57" w:rsidP="000E1B57"/>
    <w:p w14:paraId="63FF994D" w14:textId="46795424" w:rsidR="000E1B57" w:rsidRPr="000E1B57" w:rsidRDefault="000E1B57" w:rsidP="000E1B57"/>
    <w:p w14:paraId="5FA906E6" w14:textId="6AF4BD60" w:rsidR="000E1B57" w:rsidRPr="000E1B57" w:rsidRDefault="000E1B57" w:rsidP="000E1B57"/>
    <w:p w14:paraId="727A7CEB" w14:textId="311044EB" w:rsidR="000E1B57" w:rsidRPr="000E1B57" w:rsidRDefault="000E1B57" w:rsidP="000E1B57"/>
    <w:p w14:paraId="60173BA1" w14:textId="590C3892" w:rsidR="000E1B57" w:rsidRPr="000E1B57" w:rsidRDefault="000E1B57" w:rsidP="000E1B57"/>
    <w:p w14:paraId="76577DDB" w14:textId="07228DEC" w:rsidR="000E1B57" w:rsidRPr="000E1B57" w:rsidRDefault="006E4A55" w:rsidP="000E1B57">
      <w:r>
        <w:rPr>
          <w:rFonts w:ascii="Biome Light" w:hAnsi="Biome Light" w:cs="Biome Light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3AD5BED" wp14:editId="3AD3F874">
            <wp:simplePos x="0" y="0"/>
            <wp:positionH relativeFrom="margin">
              <wp:posOffset>5567474</wp:posOffset>
            </wp:positionH>
            <wp:positionV relativeFrom="paragraph">
              <wp:posOffset>15875</wp:posOffset>
            </wp:positionV>
            <wp:extent cx="534389" cy="53438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9" cy="5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5C1CD" w14:textId="1F3542CF" w:rsidR="000E1B57" w:rsidRDefault="000E1B57" w:rsidP="000E1B57">
      <w:pPr>
        <w:rPr>
          <w:rFonts w:ascii="Biome Light" w:hAnsi="Biome Light" w:cs="Biome Light"/>
          <w:sz w:val="32"/>
          <w:szCs w:val="32"/>
          <w:lang w:val="fr-BE"/>
        </w:rPr>
      </w:pPr>
      <w:r w:rsidRPr="000E1B57">
        <w:rPr>
          <w:rFonts w:ascii="Biome Light" w:hAnsi="Biome Light" w:cs="Biome Light"/>
          <w:sz w:val="32"/>
          <w:szCs w:val="32"/>
          <w:lang w:val="fr-BE"/>
        </w:rPr>
        <w:t xml:space="preserve">L’APE a le plaisir de vous offrir un verre pour l’occasion </w:t>
      </w:r>
    </w:p>
    <w:p w14:paraId="35B89B62" w14:textId="77777777" w:rsidR="000E1B57" w:rsidRDefault="000E1B57" w:rsidP="000E1B57">
      <w:pPr>
        <w:rPr>
          <w:rFonts w:ascii="Biome Light" w:hAnsi="Biome Light" w:cs="Biome Light"/>
          <w:sz w:val="32"/>
          <w:szCs w:val="32"/>
          <w:lang w:val="fr-BE"/>
        </w:rPr>
      </w:pPr>
    </w:p>
    <w:p w14:paraId="062DC424" w14:textId="77777777" w:rsidR="000E1B57" w:rsidRDefault="000E1B57" w:rsidP="000E1B57">
      <w:pPr>
        <w:rPr>
          <w:rFonts w:ascii="Biome Light" w:hAnsi="Biome Light" w:cs="Biome Light"/>
          <w:sz w:val="32"/>
          <w:szCs w:val="32"/>
          <w:lang w:val="fr-BE"/>
        </w:rPr>
      </w:pPr>
      <w:r>
        <w:rPr>
          <w:rFonts w:ascii="Biome Light" w:hAnsi="Biome Light" w:cs="Biome Light"/>
          <w:sz w:val="32"/>
          <w:szCs w:val="32"/>
          <w:lang w:val="fr-BE"/>
        </w:rPr>
        <w:t>Bière</w:t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ab/>
        <w:t>2 €</w:t>
      </w:r>
    </w:p>
    <w:p w14:paraId="24CA3BC6" w14:textId="77777777" w:rsidR="000E1B57" w:rsidRDefault="000E1B57" w:rsidP="000E1B57">
      <w:pPr>
        <w:rPr>
          <w:rFonts w:ascii="Biome Light" w:hAnsi="Biome Light" w:cs="Biome Light"/>
          <w:sz w:val="32"/>
          <w:szCs w:val="32"/>
          <w:lang w:val="fr-BE"/>
        </w:rPr>
      </w:pPr>
      <w:r>
        <w:rPr>
          <w:rFonts w:ascii="Biome Light" w:hAnsi="Biome Light" w:cs="Biome Light"/>
          <w:sz w:val="32"/>
          <w:szCs w:val="32"/>
          <w:lang w:val="fr-BE"/>
        </w:rPr>
        <w:t>Blanche rosée</w:t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>2</w:t>
      </w:r>
      <w:r>
        <w:rPr>
          <w:rFonts w:ascii="Biome Light" w:hAnsi="Biome Light" w:cs="Biome Light"/>
          <w:sz w:val="32"/>
          <w:szCs w:val="32"/>
          <w:lang w:val="fr-BE"/>
        </w:rPr>
        <w:t xml:space="preserve"> </w:t>
      </w:r>
      <w:r>
        <w:rPr>
          <w:rFonts w:ascii="Biome Light" w:hAnsi="Biome Light" w:cs="Biome Light"/>
          <w:sz w:val="32"/>
          <w:szCs w:val="32"/>
          <w:lang w:val="fr-BE"/>
        </w:rPr>
        <w:t>€</w:t>
      </w:r>
    </w:p>
    <w:p w14:paraId="7D63D239" w14:textId="77777777" w:rsidR="000E1B57" w:rsidRDefault="000E1B57" w:rsidP="000E1B57">
      <w:pPr>
        <w:rPr>
          <w:rFonts w:ascii="Biome Light" w:hAnsi="Biome Light" w:cs="Biome Light"/>
          <w:sz w:val="32"/>
          <w:szCs w:val="32"/>
          <w:lang w:val="fr-BE"/>
        </w:rPr>
      </w:pPr>
      <w:r>
        <w:rPr>
          <w:rFonts w:ascii="Biome Light" w:hAnsi="Biome Light" w:cs="Biome Light"/>
          <w:sz w:val="32"/>
          <w:szCs w:val="32"/>
          <w:lang w:val="fr-BE"/>
        </w:rPr>
        <w:t>Coca</w:t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ab/>
        <w:t xml:space="preserve">1.5 </w:t>
      </w:r>
      <w:r>
        <w:rPr>
          <w:rFonts w:ascii="Biome Light" w:hAnsi="Biome Light" w:cs="Biome Light"/>
          <w:sz w:val="32"/>
          <w:szCs w:val="32"/>
          <w:lang w:val="fr-BE"/>
        </w:rPr>
        <w:t>€</w:t>
      </w:r>
    </w:p>
    <w:p w14:paraId="7984D6DB" w14:textId="77777777" w:rsidR="000E1B57" w:rsidRDefault="000E1B57" w:rsidP="000E1B57">
      <w:pPr>
        <w:rPr>
          <w:rFonts w:ascii="Biome Light" w:hAnsi="Biome Light" w:cs="Biome Light"/>
          <w:sz w:val="32"/>
          <w:szCs w:val="32"/>
          <w:lang w:val="fr-BE"/>
        </w:rPr>
      </w:pPr>
      <w:r>
        <w:rPr>
          <w:rFonts w:ascii="Biome Light" w:hAnsi="Biome Light" w:cs="Biome Light"/>
          <w:sz w:val="32"/>
          <w:szCs w:val="32"/>
          <w:lang w:val="fr-BE"/>
        </w:rPr>
        <w:t xml:space="preserve">Coca </w:t>
      </w:r>
      <w:proofErr w:type="spellStart"/>
      <w:r>
        <w:rPr>
          <w:rFonts w:ascii="Biome Light" w:hAnsi="Biome Light" w:cs="Biome Light"/>
          <w:sz w:val="32"/>
          <w:szCs w:val="32"/>
          <w:lang w:val="fr-BE"/>
        </w:rPr>
        <w:t>Zero</w:t>
      </w:r>
      <w:proofErr w:type="spellEnd"/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>1.5 €</w:t>
      </w:r>
    </w:p>
    <w:p w14:paraId="78337D07" w14:textId="77777777" w:rsidR="000E1B57" w:rsidRDefault="000E1B57" w:rsidP="000E1B57">
      <w:pPr>
        <w:rPr>
          <w:rFonts w:ascii="Biome Light" w:hAnsi="Biome Light" w:cs="Biome Light"/>
          <w:sz w:val="32"/>
          <w:szCs w:val="32"/>
          <w:lang w:val="fr-BE"/>
        </w:rPr>
      </w:pPr>
      <w:r>
        <w:rPr>
          <w:rFonts w:ascii="Biome Light" w:hAnsi="Biome Light" w:cs="Biome Light"/>
          <w:sz w:val="32"/>
          <w:szCs w:val="32"/>
          <w:lang w:val="fr-BE"/>
        </w:rPr>
        <w:t>Jus d’orange</w:t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>1.5 €</w:t>
      </w:r>
    </w:p>
    <w:p w14:paraId="6A505DEA" w14:textId="77777777" w:rsidR="000E1B57" w:rsidRPr="000E1B57" w:rsidRDefault="000E1B57" w:rsidP="000E1B57">
      <w:pPr>
        <w:rPr>
          <w:rFonts w:ascii="Biome Light" w:hAnsi="Biome Light" w:cs="Biome Light"/>
          <w:sz w:val="32"/>
          <w:szCs w:val="32"/>
          <w:lang w:val="fr-BE"/>
        </w:rPr>
      </w:pPr>
      <w:r>
        <w:rPr>
          <w:rFonts w:ascii="Biome Light" w:hAnsi="Biome Light" w:cs="Biome Light"/>
          <w:sz w:val="32"/>
          <w:szCs w:val="32"/>
          <w:lang w:val="fr-BE"/>
        </w:rPr>
        <w:t>Grenadine</w:t>
      </w:r>
      <w:r>
        <w:rPr>
          <w:rFonts w:ascii="Biome Light" w:hAnsi="Biome Light" w:cs="Biome Light"/>
          <w:sz w:val="32"/>
          <w:szCs w:val="32"/>
          <w:lang w:val="fr-BE"/>
        </w:rPr>
        <w:tab/>
      </w:r>
      <w:r>
        <w:rPr>
          <w:rFonts w:ascii="Biome Light" w:hAnsi="Biome Light" w:cs="Biome Light"/>
          <w:sz w:val="32"/>
          <w:szCs w:val="32"/>
          <w:lang w:val="fr-BE"/>
        </w:rPr>
        <w:tab/>
        <w:t>0 €</w:t>
      </w:r>
    </w:p>
    <w:p w14:paraId="282FDB43" w14:textId="2FCFFFF5" w:rsidR="000E1B57" w:rsidRDefault="000E1B57" w:rsidP="000E1B57">
      <w:pPr>
        <w:tabs>
          <w:tab w:val="left" w:pos="3894"/>
        </w:tabs>
        <w:rPr>
          <w:lang w:val="fr-BE"/>
        </w:rPr>
      </w:pPr>
    </w:p>
    <w:p w14:paraId="599B2DEC" w14:textId="7A0CA57A" w:rsidR="00C60AEE" w:rsidRDefault="00C60AEE" w:rsidP="000E1B57">
      <w:pPr>
        <w:tabs>
          <w:tab w:val="left" w:pos="3894"/>
        </w:tabs>
        <w:rPr>
          <w:lang w:val="fr-BE"/>
        </w:rPr>
      </w:pPr>
    </w:p>
    <w:p w14:paraId="523541EA" w14:textId="77777777" w:rsidR="00C43FF2" w:rsidRPr="00C43FF2" w:rsidRDefault="00C43FF2" w:rsidP="000E1B57">
      <w:pPr>
        <w:tabs>
          <w:tab w:val="left" w:pos="3894"/>
        </w:tabs>
        <w:rPr>
          <w:sz w:val="18"/>
          <w:szCs w:val="18"/>
          <w:lang w:val="fr-BE"/>
        </w:rPr>
      </w:pPr>
      <w:bookmarkStart w:id="0" w:name="_GoBack"/>
      <w:bookmarkEnd w:id="0"/>
    </w:p>
    <w:p w14:paraId="095EEE5E" w14:textId="39F7C95D" w:rsidR="00C60AEE" w:rsidRDefault="00D92D87" w:rsidP="006408A9">
      <w:pPr>
        <w:tabs>
          <w:tab w:val="left" w:pos="3894"/>
        </w:tabs>
        <w:jc w:val="both"/>
        <w:rPr>
          <w:rFonts w:ascii="Biome Light" w:hAnsi="Biome Light" w:cs="Biome Light"/>
          <w:sz w:val="32"/>
          <w:szCs w:val="32"/>
          <w:lang w:val="fr-BE"/>
        </w:rPr>
      </w:pPr>
      <w:r>
        <w:rPr>
          <w:rFonts w:ascii="Biome Light" w:hAnsi="Biome Light" w:cs="Biome Light"/>
          <w:sz w:val="32"/>
          <w:szCs w:val="32"/>
          <w:lang w:val="fr-BE"/>
        </w:rPr>
        <w:t>Si vous désirez participer à la vie de l’école de vos enfants,</w:t>
      </w:r>
      <w:r w:rsidR="006408A9">
        <w:rPr>
          <w:rFonts w:ascii="Biome Light" w:hAnsi="Biome Light" w:cs="Biome Light"/>
          <w:sz w:val="32"/>
          <w:szCs w:val="32"/>
          <w:lang w:val="fr-BE"/>
        </w:rPr>
        <w:t xml:space="preserve"> que ce soit un </w:t>
      </w:r>
      <w:r w:rsidR="00C54F00">
        <w:rPr>
          <w:rFonts w:ascii="Biome Light" w:hAnsi="Biome Light" w:cs="Biome Light"/>
          <w:sz w:val="32"/>
          <w:szCs w:val="32"/>
          <w:lang w:val="fr-BE"/>
        </w:rPr>
        <w:t>chouïa</w:t>
      </w:r>
      <w:r w:rsidR="006408A9">
        <w:rPr>
          <w:rFonts w:ascii="Biome Light" w:hAnsi="Biome Light" w:cs="Biome Light"/>
          <w:sz w:val="32"/>
          <w:szCs w:val="32"/>
          <w:lang w:val="fr-BE"/>
        </w:rPr>
        <w:t xml:space="preserve"> ou passionnément,</w:t>
      </w:r>
      <w:r>
        <w:rPr>
          <w:rFonts w:ascii="Biome Light" w:hAnsi="Biome Light" w:cs="Biome Light"/>
          <w:sz w:val="32"/>
          <w:szCs w:val="32"/>
          <w:lang w:val="fr-BE"/>
        </w:rPr>
        <w:t xml:space="preserve"> n’hésitez pas à venir parler à </w:t>
      </w:r>
      <w:r w:rsidR="006408A9">
        <w:rPr>
          <w:rFonts w:ascii="Biome Light" w:hAnsi="Biome Light" w:cs="Biome Light"/>
          <w:sz w:val="32"/>
          <w:szCs w:val="32"/>
          <w:lang w:val="fr-BE"/>
        </w:rPr>
        <w:t xml:space="preserve">une personne de l’APE. </w:t>
      </w:r>
    </w:p>
    <w:p w14:paraId="6AE3A224" w14:textId="7C32255E" w:rsidR="009D6E30" w:rsidRPr="00C60AEE" w:rsidRDefault="009D6E30" w:rsidP="006408A9">
      <w:pPr>
        <w:tabs>
          <w:tab w:val="left" w:pos="3894"/>
        </w:tabs>
        <w:jc w:val="both"/>
        <w:rPr>
          <w:rFonts w:ascii="Biome Light" w:hAnsi="Biome Light" w:cs="Biome Light"/>
          <w:sz w:val="32"/>
          <w:szCs w:val="32"/>
          <w:lang w:val="fr-BE"/>
        </w:rPr>
      </w:pPr>
      <w:r>
        <w:rPr>
          <w:rFonts w:ascii="Biome Light" w:hAnsi="Biome Light" w:cs="Biome Light"/>
          <w:sz w:val="32"/>
          <w:szCs w:val="32"/>
          <w:lang w:val="fr-BE"/>
        </w:rPr>
        <w:t xml:space="preserve">Vous trouverez </w:t>
      </w:r>
      <w:r w:rsidR="007B0FC1">
        <w:rPr>
          <w:rFonts w:ascii="Biome Light" w:hAnsi="Biome Light" w:cs="Biome Light"/>
          <w:sz w:val="32"/>
          <w:szCs w:val="32"/>
          <w:lang w:val="fr-BE"/>
        </w:rPr>
        <w:t xml:space="preserve">aussi </w:t>
      </w:r>
      <w:r>
        <w:rPr>
          <w:rFonts w:ascii="Biome Light" w:hAnsi="Biome Light" w:cs="Biome Light"/>
          <w:sz w:val="32"/>
          <w:szCs w:val="32"/>
          <w:lang w:val="fr-BE"/>
        </w:rPr>
        <w:t>des informations sur le site de l’école</w:t>
      </w:r>
      <w:r w:rsidR="007B0FC1">
        <w:rPr>
          <w:rFonts w:ascii="Biome Light" w:hAnsi="Biome Light" w:cs="Biome Light"/>
          <w:sz w:val="32"/>
          <w:szCs w:val="32"/>
          <w:lang w:val="fr-BE"/>
        </w:rPr>
        <w:t>,</w:t>
      </w:r>
      <w:r>
        <w:rPr>
          <w:rFonts w:ascii="Biome Light" w:hAnsi="Biome Light" w:cs="Biome Light"/>
          <w:sz w:val="32"/>
          <w:szCs w:val="32"/>
          <w:lang w:val="fr-BE"/>
        </w:rPr>
        <w:t xml:space="preserve"> section APE</w:t>
      </w:r>
      <w:r w:rsidR="007B0FC1">
        <w:rPr>
          <w:rFonts w:ascii="Biome Light" w:hAnsi="Biome Light" w:cs="Biome Light"/>
          <w:sz w:val="32"/>
          <w:szCs w:val="32"/>
          <w:lang w:val="fr-BE"/>
        </w:rPr>
        <w:t>,</w:t>
      </w:r>
      <w:r>
        <w:rPr>
          <w:rFonts w:ascii="Biome Light" w:hAnsi="Biome Light" w:cs="Biome Light"/>
          <w:sz w:val="32"/>
          <w:szCs w:val="32"/>
          <w:lang w:val="fr-BE"/>
        </w:rPr>
        <w:t xml:space="preserve"> en scannant le QR code. </w:t>
      </w:r>
    </w:p>
    <w:sectPr w:rsidR="009D6E30" w:rsidRPr="00C60AEE" w:rsidSect="003D1B71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5FDF2" w14:textId="77777777" w:rsidR="00A70A15" w:rsidRDefault="00A70A15" w:rsidP="00590471">
      <w:r>
        <w:separator/>
      </w:r>
    </w:p>
  </w:endnote>
  <w:endnote w:type="continuationSeparator" w:id="0">
    <w:p w14:paraId="2E7A76A6" w14:textId="77777777" w:rsidR="00A70A15" w:rsidRDefault="00A70A1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A2D87" w14:textId="35B3804A" w:rsidR="002B7500" w:rsidRDefault="00F53EF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8A6A71A" wp14:editId="1AE6DEBC">
          <wp:simplePos x="0" y="0"/>
          <wp:positionH relativeFrom="margin">
            <wp:posOffset>4988824</wp:posOffset>
          </wp:positionH>
          <wp:positionV relativeFrom="paragraph">
            <wp:posOffset>266708</wp:posOffset>
          </wp:positionV>
          <wp:extent cx="1734177" cy="973777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177" cy="973777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5A193" w14:textId="77777777" w:rsidR="00A70A15" w:rsidRDefault="00A70A15" w:rsidP="00590471">
      <w:r>
        <w:separator/>
      </w:r>
    </w:p>
  </w:footnote>
  <w:footnote w:type="continuationSeparator" w:id="0">
    <w:p w14:paraId="26AB454D" w14:textId="77777777" w:rsidR="00A70A15" w:rsidRDefault="00A70A1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25EFC" w14:textId="68E5E1DB" w:rsidR="002B7500" w:rsidRDefault="002B7500">
    <w:pPr>
      <w:pStyle w:val="Header"/>
    </w:pPr>
    <w:r>
      <w:rPr>
        <w:noProof/>
      </w:rPr>
      <w:pict w14:anchorId="56166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4657" o:spid="_x0000_s2050" type="#_x0000_t75" style="position:absolute;margin-left:0;margin-top:0;width:497.7pt;height:481.05pt;z-index:-251657216;mso-position-horizontal:center;mso-position-horizontal-relative:margin;mso-position-vertical:center;mso-position-vertical-relative:margin" o:allowincell="f">
          <v:imagedata r:id="rId1" o:title="APE Emine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E9415" w14:textId="351D1DD0" w:rsidR="00590471" w:rsidRDefault="002B7500" w:rsidP="00060042">
    <w:pPr>
      <w:pStyle w:val="BodyText"/>
    </w:pPr>
    <w:r>
      <w:rPr>
        <w:noProof/>
      </w:rPr>
      <w:pict w14:anchorId="390D8A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4658" o:spid="_x0000_s2051" type="#_x0000_t75" style="position:absolute;margin-left:0;margin-top:0;width:497.7pt;height:481.05pt;z-index:-251656192;mso-position-horizontal:center;mso-position-horizontal-relative:margin;mso-position-vertical:center;mso-position-vertical-relative:margin" o:allowincell="f">
          <v:imagedata r:id="rId1" o:title="APE Emines" gain="19661f" blacklevel="22938f"/>
        </v:shape>
      </w:pict>
    </w:r>
    <w:r w:rsidR="00310F17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63439DD" wp14:editId="3C9C8ACF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8C184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FA1F9" w14:textId="1F1434C7" w:rsidR="002B7500" w:rsidRDefault="002B7500">
    <w:pPr>
      <w:pStyle w:val="Header"/>
    </w:pPr>
    <w:r>
      <w:rPr>
        <w:noProof/>
      </w:rPr>
      <w:pict w14:anchorId="65397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4656" o:spid="_x0000_s2049" type="#_x0000_t75" style="position:absolute;margin-left:0;margin-top:0;width:497.7pt;height:481.05pt;z-index:-251658240;mso-position-horizontal:center;mso-position-horizontal-relative:margin;mso-position-vertical:center;mso-position-vertical-relative:margin" o:allowincell="f">
          <v:imagedata r:id="rId1" o:title="APE Emines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15"/>
    <w:rsid w:val="0002524A"/>
    <w:rsid w:val="00060042"/>
    <w:rsid w:val="0008685D"/>
    <w:rsid w:val="00090860"/>
    <w:rsid w:val="000D2419"/>
    <w:rsid w:val="000E1B57"/>
    <w:rsid w:val="00112FD7"/>
    <w:rsid w:val="00150ABD"/>
    <w:rsid w:val="001946FC"/>
    <w:rsid w:val="00222466"/>
    <w:rsid w:val="0024753C"/>
    <w:rsid w:val="00256FDE"/>
    <w:rsid w:val="00276026"/>
    <w:rsid w:val="002A7BEE"/>
    <w:rsid w:val="002B4549"/>
    <w:rsid w:val="002B7500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408A9"/>
    <w:rsid w:val="00653E17"/>
    <w:rsid w:val="006A08E8"/>
    <w:rsid w:val="006D79A8"/>
    <w:rsid w:val="006E4A55"/>
    <w:rsid w:val="0072353B"/>
    <w:rsid w:val="007575B6"/>
    <w:rsid w:val="007B0FC1"/>
    <w:rsid w:val="007B3C81"/>
    <w:rsid w:val="007D3790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9D6E30"/>
    <w:rsid w:val="00A31464"/>
    <w:rsid w:val="00A31B16"/>
    <w:rsid w:val="00A33613"/>
    <w:rsid w:val="00A47A8D"/>
    <w:rsid w:val="00A70A15"/>
    <w:rsid w:val="00AC6C7E"/>
    <w:rsid w:val="00B4158A"/>
    <w:rsid w:val="00B6466C"/>
    <w:rsid w:val="00BB1B5D"/>
    <w:rsid w:val="00BC22C7"/>
    <w:rsid w:val="00BD195A"/>
    <w:rsid w:val="00C07240"/>
    <w:rsid w:val="00C101CC"/>
    <w:rsid w:val="00C14078"/>
    <w:rsid w:val="00C43FF2"/>
    <w:rsid w:val="00C54F00"/>
    <w:rsid w:val="00C60AEE"/>
    <w:rsid w:val="00CE1E3D"/>
    <w:rsid w:val="00CF597D"/>
    <w:rsid w:val="00D053FA"/>
    <w:rsid w:val="00D92D87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53EF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22BE24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059925\AppData\Local\Microsoft\Office\16.0\DTS\en-US%7bBD6ABBAE-4933-4649-803D-B79442590A64%7d\%7b09B6D6D7-15CD-4490-A3BB-846B03AE3B3E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0442ec44-308c-484b-a768-c045669bd0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64328612D75D40B2B442C794F454C7" ma:contentTypeVersion="14" ma:contentTypeDescription="Create a new document." ma:contentTypeScope="" ma:versionID="ef2d2ffe7f4a66e34ca64450892a5024">
  <xsd:schema xmlns:xsd="http://www.w3.org/2001/XMLSchema" xmlns:xs="http://www.w3.org/2001/XMLSchema" xmlns:p="http://schemas.microsoft.com/office/2006/metadata/properties" xmlns:ns3="0442ec44-308c-484b-a768-c045669bd04a" xmlns:ns4="1f90a5c3-b578-46e3-b8ae-99e498d99302" targetNamespace="http://schemas.microsoft.com/office/2006/metadata/properties" ma:root="true" ma:fieldsID="8654ea5d109301a417a3f2efff8937fd" ns3:_="" ns4:_="">
    <xsd:import namespace="0442ec44-308c-484b-a768-c045669bd04a"/>
    <xsd:import namespace="1f90a5c3-b578-46e3-b8ae-99e498d993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2ec44-308c-484b-a768-c045669bd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0a5c3-b578-46e3-b8ae-99e498d99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1f90a5c3-b578-46e3-b8ae-99e498d99302"/>
    <ds:schemaRef ds:uri="http://purl.org/dc/terms/"/>
    <ds:schemaRef ds:uri="0442ec44-308c-484b-a768-c045669bd04a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528970-1D05-48AB-A170-6E888287F7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42ec44-308c-484b-a768-c045669bd04a"/>
    <ds:schemaRef ds:uri="1f90a5c3-b578-46e3-b8ae-99e498d99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{09B6D6D7-15CD-4490-A3BB-846B03AE3B3E}tf78128832_win32.dotx</Template>
  <TotalTime>0</TotalTime>
  <Pages>1</Pages>
  <Words>78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2021-09-10T06:56:00Z</dcterms:created>
  <dcterms:modified xsi:type="dcterms:W3CDTF">2021-09-10T07:33:00Z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0x0101005B64328612D75D40B2B442C794F454C7</vt:lpwstr>
  </property>
</Properties>
</file>